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CardLayout"/>
        <w:tblW w:w="0" w:type="auto"/>
        <w:tblLayout w:type="fixed"/>
        <w:tblLook w:val="04A0" w:firstRow="1" w:lastRow="0" w:firstColumn="1" w:lastColumn="0" w:noHBand="0" w:noVBand="1"/>
      </w:tblPr>
      <w:tblGrid>
        <w:gridCol w:w="5760"/>
        <w:gridCol w:w="720"/>
        <w:gridCol w:w="5760"/>
      </w:tblGrid>
      <w:tr w:rsidR="007B676F">
        <w:trPr>
          <w:trHeight w:hRule="exact" w:val="1080"/>
        </w:trPr>
        <w:tc>
          <w:tcPr>
            <w:tcW w:w="5760" w:type="dxa"/>
          </w:tcPr>
          <w:p w:rsidR="007B676F" w:rsidRDefault="007B676F">
            <w:bookmarkStart w:id="0" w:name="_GoBack"/>
            <w:bookmarkEnd w:id="0"/>
          </w:p>
        </w:tc>
        <w:tc>
          <w:tcPr>
            <w:tcW w:w="720" w:type="dxa"/>
          </w:tcPr>
          <w:p w:rsidR="007B676F" w:rsidRDefault="007B676F"/>
        </w:tc>
        <w:tc>
          <w:tcPr>
            <w:tcW w:w="5760" w:type="dxa"/>
          </w:tcPr>
          <w:p w:rsidR="007B676F" w:rsidRDefault="007B676F"/>
        </w:tc>
      </w:tr>
      <w:tr w:rsidR="007B676F">
        <w:trPr>
          <w:trHeight w:hRule="exact" w:val="7560"/>
        </w:trPr>
        <w:tc>
          <w:tcPr>
            <w:tcW w:w="5760" w:type="dxa"/>
          </w:tcPr>
          <w:p w:rsidR="007B676F" w:rsidRDefault="009F771C">
            <w:r>
              <w:t xml:space="preserve">Mr. and Mrs. </w:t>
            </w:r>
            <w:sdt>
              <w:sdtPr>
                <w:alias w:val="Name"/>
                <w:tag w:val=""/>
                <w:id w:val="-250655726"/>
                <w:placeholder>
                  <w:docPart w:val="ADBEBF511A450840BD0FA59989D8C0E2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[Name]</w:t>
                </w:r>
              </w:sdtContent>
            </w:sdt>
            <w:r>
              <w:br/>
              <w:t>request the honor of your presence</w:t>
            </w:r>
            <w:r>
              <w:br/>
              <w:t>at the marriage of their daughter</w:t>
            </w:r>
          </w:p>
          <w:sdt>
            <w:sdtPr>
              <w:alias w:val="Bride's Name"/>
              <w:tag w:val=""/>
              <w:id w:val="-893892119"/>
              <w:placeholder>
                <w:docPart w:val="1391E949C11E6844BC836AB272D6677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B676F" w:rsidRDefault="009F771C">
                <w:pPr>
                  <w:pStyle w:val="Name"/>
                </w:pPr>
                <w:r>
                  <w:t>[Bride’s Name]</w:t>
                </w:r>
              </w:p>
            </w:sdtContent>
          </w:sdt>
          <w:p w:rsidR="007B676F" w:rsidRDefault="009F771C">
            <w:pPr>
              <w:pStyle w:val="NoSpacing"/>
            </w:pPr>
            <w:r>
              <w:t>to</w:t>
            </w:r>
          </w:p>
          <w:sdt>
            <w:sdtPr>
              <w:alias w:val="Groom's Name"/>
              <w:tag w:val=""/>
              <w:id w:val="-1251195588"/>
              <w:placeholder>
                <w:docPart w:val="A9ABBF8D9F1BFF40BCFCF68A20D5599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7B676F" w:rsidRDefault="009F771C">
                <w:pPr>
                  <w:pStyle w:val="Name"/>
                </w:pPr>
                <w:r>
                  <w:t>[Groom’s Name]</w:t>
                </w:r>
              </w:p>
            </w:sdtContent>
          </w:sdt>
          <w:p w:rsidR="007B676F" w:rsidRDefault="009F771C">
            <w:sdt>
              <w:sdtPr>
                <w:alias w:val="Day"/>
                <w:tag w:val=""/>
                <w:id w:val="1745676300"/>
                <w:placeholder>
                  <w:docPart w:val="A65D29F361784949AF01B40503EEBAE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[Day]</w:t>
                </w:r>
              </w:sdtContent>
            </w:sdt>
            <w:r>
              <w:t xml:space="preserve">, the </w:t>
            </w:r>
            <w:sdt>
              <w:sdtPr>
                <w:alias w:val="Date"/>
                <w:tag w:val=""/>
                <w:id w:val="662359138"/>
                <w:placeholder>
                  <w:docPart w:val="CD345E68CA860E4CB01D39CE51ED27BD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>
                  <w:rPr>
                    <w:rStyle w:val="PlaceholderText"/>
                  </w:rPr>
                  <w:t>[date]</w:t>
                </w:r>
              </w:sdtContent>
            </w:sdt>
            <w:r>
              <w:t xml:space="preserve"> of </w:t>
            </w:r>
            <w:sdt>
              <w:sdtPr>
                <w:alias w:val="Month"/>
                <w:tag w:val=""/>
                <w:id w:val="-559559699"/>
                <w:placeholder>
                  <w:docPart w:val="8A0A27B18DF712479669B533E6BD7636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[Month]</w:t>
                </w:r>
              </w:sdtContent>
            </w:sdt>
            <w:r>
              <w:br/>
              <w:t xml:space="preserve">Two thousand and </w:t>
            </w:r>
            <w:sdt>
              <w:sdtPr>
                <w:alias w:val="Year"/>
                <w:tag w:val=""/>
                <w:id w:val="-1306855705"/>
                <w:placeholder>
                  <w:docPart w:val="28B1A4E9CD533948A551E9D662ADDEBF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[year]</w:t>
                </w:r>
              </w:sdtContent>
            </w:sdt>
            <w:r>
              <w:br/>
              <w:t xml:space="preserve">at </w:t>
            </w:r>
            <w:sdt>
              <w:sdtPr>
                <w:alias w:val="Time"/>
                <w:tag w:val=""/>
                <w:id w:val="1760330827"/>
                <w:placeholder>
                  <w:docPart w:val="6888EAA26CA2D74D8074EF9BD33C1EDF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[time]</w:t>
                </w:r>
              </w:sdtContent>
            </w:sdt>
            <w:r>
              <w:t xml:space="preserve"> o’clock</w:t>
            </w:r>
          </w:p>
          <w:p w:rsidR="007B676F" w:rsidRDefault="009F771C">
            <w:sdt>
              <w:sdtPr>
                <w:alias w:val="Location"/>
                <w:tag w:val=""/>
                <w:id w:val="892926005"/>
                <w:placeholder>
                  <w:docPart w:val="3D27770C78316F44963EDBBD775CDA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>
                  <w:rPr>
                    <w:rStyle w:val="PlaceholderText"/>
                  </w:rPr>
                  <w:t>[Location]</w:t>
                </w:r>
              </w:sdtContent>
            </w:sdt>
            <w:r>
              <w:br/>
            </w:r>
            <w:sdt>
              <w:sdtPr>
                <w:alias w:val="City, State"/>
                <w:tag w:val=""/>
                <w:id w:val="143627974"/>
                <w:placeholder>
                  <w:docPart w:val="979F073C6DDB3E4B92B943FCF93BF05C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[City, State]</w:t>
                </w:r>
              </w:sdtContent>
            </w:sdt>
          </w:p>
          <w:p w:rsidR="007B676F" w:rsidRDefault="009F771C">
            <w:r>
              <w:t>Reception to follow</w:t>
            </w:r>
          </w:p>
        </w:tc>
        <w:tc>
          <w:tcPr>
            <w:tcW w:w="720" w:type="dxa"/>
          </w:tcPr>
          <w:p w:rsidR="007B676F" w:rsidRDefault="007B676F"/>
        </w:tc>
        <w:tc>
          <w:tcPr>
            <w:tcW w:w="5760" w:type="dxa"/>
          </w:tcPr>
          <w:p w:rsidR="007B676F" w:rsidRDefault="009F771C">
            <w:r>
              <w:t xml:space="preserve">Mr. and Mrs. </w:t>
            </w:r>
            <w:sdt>
              <w:sdtPr>
                <w:alias w:val="Name"/>
                <w:tag w:val=""/>
                <w:id w:val="1083953382"/>
                <w:placeholder>
                  <w:docPart w:val="3D707D60081D0B41BA810C878A38ECDE"/>
                </w:placeholder>
                <w:showingPlcHdr/>
                <w:dataBinding w:prefixMappings="xmlns:ns0='http://schemas.microsoft.com/office/2006/coverPageProps' " w:xpath="/ns0:CoverPageProperties[1]/ns0:Abstract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[Name]</w:t>
                </w:r>
              </w:sdtContent>
            </w:sdt>
            <w:r>
              <w:br/>
              <w:t>request the honor of your presence</w:t>
            </w:r>
            <w:r>
              <w:br/>
              <w:t>at the marriage of their daughter</w:t>
            </w:r>
          </w:p>
          <w:sdt>
            <w:sdtPr>
              <w:alias w:val="Bride's Name"/>
              <w:tag w:val=""/>
              <w:id w:val="1792861025"/>
              <w:placeholder>
                <w:docPart w:val="5FF8E5875829164FB829D0620388FB5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p w:rsidR="007B676F" w:rsidRDefault="009F771C">
                <w:pPr>
                  <w:pStyle w:val="Name"/>
                </w:pPr>
                <w:r>
                  <w:t>[Bride’s Name]</w:t>
                </w:r>
              </w:p>
            </w:sdtContent>
          </w:sdt>
          <w:p w:rsidR="007B676F" w:rsidRDefault="009F771C">
            <w:pPr>
              <w:pStyle w:val="NoSpacing"/>
            </w:pPr>
            <w:r>
              <w:t>to</w:t>
            </w:r>
          </w:p>
          <w:sdt>
            <w:sdtPr>
              <w:alias w:val="Groom's Name"/>
              <w:tag w:val=""/>
              <w:id w:val="1682238134"/>
              <w:placeholder>
                <w:docPart w:val="96EA7286BDE2DA43BA1D946397B9143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p w:rsidR="007B676F" w:rsidRDefault="009F771C">
                <w:pPr>
                  <w:pStyle w:val="Name"/>
                </w:pPr>
                <w:r>
                  <w:t>[Groom’s Name]</w:t>
                </w:r>
              </w:p>
            </w:sdtContent>
          </w:sdt>
          <w:p w:rsidR="007B676F" w:rsidRDefault="009F771C">
            <w:sdt>
              <w:sdtPr>
                <w:alias w:val="Day"/>
                <w:tag w:val=""/>
                <w:id w:val="-1183744315"/>
                <w:placeholder>
                  <w:docPart w:val="5BCBC5F943F76C41930236B7873D811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 w:multiLine="1"/>
              </w:sdtPr>
              <w:sdtEndPr/>
              <w:sdtContent>
                <w:r>
                  <w:rPr>
                    <w:rStyle w:val="PlaceholderText"/>
                  </w:rPr>
                  <w:t>[Day]</w:t>
                </w:r>
              </w:sdtContent>
            </w:sdt>
            <w:r>
              <w:t xml:space="preserve">, the </w:t>
            </w:r>
            <w:sdt>
              <w:sdtPr>
                <w:alias w:val="Date"/>
                <w:tag w:val=""/>
                <w:id w:val="-1466658296"/>
                <w:placeholder>
                  <w:docPart w:val="233F6D408C054A4C829A9A8A57D1610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>
                  <w:rPr>
                    <w:rStyle w:val="PlaceholderText"/>
                  </w:rPr>
                  <w:t>[date]</w:t>
                </w:r>
              </w:sdtContent>
            </w:sdt>
            <w:r>
              <w:t xml:space="preserve"> of </w:t>
            </w:r>
            <w:sdt>
              <w:sdtPr>
                <w:alias w:val="Month"/>
                <w:tag w:val=""/>
                <w:id w:val="-1645118439"/>
                <w:placeholder>
                  <w:docPart w:val="29A5A37F6BA76F49BD865790AA124AC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[Month]</w:t>
                </w:r>
              </w:sdtContent>
            </w:sdt>
            <w:r>
              <w:br/>
            </w:r>
            <w:r>
              <w:t xml:space="preserve">Two thousand and </w:t>
            </w:r>
            <w:sdt>
              <w:sdtPr>
                <w:alias w:val="Year"/>
                <w:tag w:val=""/>
                <w:id w:val="757642090"/>
                <w:placeholder>
                  <w:docPart w:val="FE437A677A7D1F4EB14749E93BA32F35"/>
                </w:placeholder>
                <w:showingPlcHdr/>
                <w:dataBinding w:prefixMappings="xmlns:ns0='http://schemas.microsoft.com/office/2006/coverPageProps' " w:xpath="/ns0:CoverPageProperties[1]/ns0:CompanyFax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[year]</w:t>
                </w:r>
              </w:sdtContent>
            </w:sdt>
            <w:r>
              <w:br/>
              <w:t xml:space="preserve">at </w:t>
            </w:r>
            <w:sdt>
              <w:sdtPr>
                <w:alias w:val="Time"/>
                <w:tag w:val=""/>
                <w:id w:val="1332566881"/>
                <w:placeholder>
                  <w:docPart w:val="B98F142CDFC487408098222E812EA439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[time]</w:t>
                </w:r>
              </w:sdtContent>
            </w:sdt>
            <w:r>
              <w:t xml:space="preserve"> o’clock</w:t>
            </w:r>
          </w:p>
          <w:p w:rsidR="007B676F" w:rsidRDefault="009F771C">
            <w:sdt>
              <w:sdtPr>
                <w:alias w:val="Location"/>
                <w:tag w:val=""/>
                <w:id w:val="-333372792"/>
                <w:placeholder>
                  <w:docPart w:val="0AA0A3E8B9C2234A93CFAB3E8A189F8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:text/>
              </w:sdtPr>
              <w:sdtEndPr/>
              <w:sdtContent>
                <w:r>
                  <w:rPr>
                    <w:rStyle w:val="PlaceholderText"/>
                  </w:rPr>
                  <w:t>[Location]</w:t>
                </w:r>
              </w:sdtContent>
            </w:sdt>
            <w:r>
              <w:br/>
            </w:r>
            <w:sdt>
              <w:sdtPr>
                <w:alias w:val="City, State"/>
                <w:tag w:val=""/>
                <w:id w:val="-97640777"/>
                <w:placeholder>
                  <w:docPart w:val="9AC8C58CB488B748BB4258E79DD7B8E0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:text/>
              </w:sdtPr>
              <w:sdtEndPr/>
              <w:sdtContent>
                <w:r>
                  <w:rPr>
                    <w:rStyle w:val="PlaceholderText"/>
                  </w:rPr>
                  <w:t>[City, State]</w:t>
                </w:r>
              </w:sdtContent>
            </w:sdt>
          </w:p>
          <w:p w:rsidR="007B676F" w:rsidRDefault="009F771C">
            <w:r>
              <w:t>Reception to follow</w:t>
            </w:r>
          </w:p>
        </w:tc>
      </w:tr>
    </w:tbl>
    <w:p w:rsidR="007B676F" w:rsidRDefault="009F771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1171575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4" name="Background Graphic Lef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 Graphic Left" o:spid="_x0000_s1026" style="position:absolute;margin-left:92.25pt;margin-top:141.75pt;width:4in;height:381.75pt;z-index:-251657216;mso-position-horizontal-relative:page;mso-position-vertical-relative:page;mso-height-relative:margin" coordsize="4581257,60712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84979;top:1270053;width:4013412;height:47145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TC&#10;U9fDAAAA2gAAAA8AAABkcnMvZG93bnJldi54bWxEj8FqwzAQRO+B/IPYQG+xFBea4kYJISVQKASa&#10;9tDjIm1tY2vlWHLs/n1UKOQ4zMwbZrObXCuu1Ifas4ZVpkAQG29rLjV8fR6XzyBCRLbYeiYNvxRg&#10;t53PNlhYP/IHXc+xFAnCoUANVYxdIWUwFTkMme+Ik/fje4cxyb6UtscxwV0rc6WepMOa00KFHR0q&#10;Ms15cBrW/tuYyzi8v54efZMPqumOQWn9sJj2LyAiTfEe/m+/WQ05/F1JN0Bu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hMJT18MAAADaAAAADwAAAAAAAAAAAAAAAACcAgAA&#10;ZHJzL2Rvd25yZXYueG1sUEsFBgAAAAAEAAQA9wAAAIwDAAAAAA==&#10;">
                  <v:imagedata r:id="rId13" o:title=""/>
                  <v:path arrowok="t"/>
                </v:shape>
                <v:shape id="Picture 3" o:spid="_x0000_s1028" type="#_x0000_t75" style="position:absolute;left:2367625;top:2626699;width:1915273;height:31462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m&#10;TU3AAAAA2gAAAA8AAABkcnMvZG93bnJldi54bWxEj0GLwjAUhO8L/ofwhL2tqQqyVGNRQfSmVhG8&#10;PZpnW9q8lCbW7r83grDHYWa+YRZJb2rRUetKywrGowgEcWZ1ybmCy3n78wvCeWSNtWVS8EcOkuXg&#10;a4Gxtk8+UZf6XAQIuxgVFN43sZQuK8igG9mGOHh32xr0Qba51C0+A9zUchJFM2mw5LBQYEObgrIq&#10;fRgFnM52/lpXx4kssRvftutDM+2V+h72qzkIT73/D3/ae61gCu8r4QbI5Qs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8+ZNTcAAAADaAAAADwAAAAAAAAAAAAAAAACcAgAAZHJz&#10;L2Rvd25yZXYueG1sUEsFBgAAAAAEAAQA9wAAAIkDAAAAAA==&#10;">
                  <v:imagedata r:id="rId14" o:title=""/>
                  <v:path arrowok="t"/>
                </v:shape>
                <v:shape id="Picture 4" o:spid="_x0000_s1029" type="#_x0000_t75" style="position:absolute;left:481224;top:3627346;width:3724677;height:1789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C8&#10;FVTCAAAA2gAAAA8AAABkcnMvZG93bnJldi54bWxEj0GLwjAUhO8L/ofwBG9rqqhINYoIsntSbJcF&#10;b4/m2Rabl5JEW/+9WVjwOMzMN8x625tGPMj52rKCyTgBQVxYXXOp4Cc/fC5B+ICssbFMCp7kYbsZ&#10;fKwx1bbjMz2yUIoIYZ+igiqENpXSFxUZ9GPbEkfvap3BEKUrpXbYRbhp5DRJFtJgzXGhwpb2FRW3&#10;7G4UZLmxy7m5HH+7Qz4735OT+5pelRoN+90KRKA+vMP/7W+tYAZ/V+INkJsX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gvBVUwgAAANoAAAAPAAAAAAAAAAAAAAAAAJwCAABk&#10;cnMvZG93bnJldi54bWxQSwUGAAAAAAQABAD3AAAAiwMAAAAA&#10;">
                  <v:imagedata r:id="rId15" o:title=""/>
                  <v:path arrowok="t"/>
                </v:shape>
                <v:shape id="Picture 5" o:spid="_x0000_s1030" type="#_x0000_t75" style="position:absolute;width:4581257;height:6071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D8&#10;R72+AAAA2gAAAA8AAABkcnMvZG93bnJldi54bWxEj80KwjAQhO+C7xBW8KapoqLVKCIoXv1B9LY0&#10;a1tsNqWJtb69EQSPw8x8wyxWjSlETZXLLSsY9CMQxInVOacKzqdtbwrCeWSNhWVS8CYHq2W7tcBY&#10;2xcfqD76VAQIuxgVZN6XsZQuycig69uSOHh3Wxn0QVap1BW+AtwUchhFE2kw57CQYUmbjJLH8WkU&#10;3EdvGu3s4Lq9Fb6e2WQ3208uSnU7zXoOwlPj/+Ffe68VjOF7JdwAufw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D8R72+AAAA2gAAAA8AAAAAAAAAAAAAAAAAnAIAAGRycy9k&#10;b3ducmV2LnhtbFBLBQYAAAAABAAEAPcAAACHAwAAAAA=&#10;">
                  <v:imagedata r:id="rId16" o:title="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5286375</wp:posOffset>
                </wp:positionH>
                <wp:positionV relativeFrom="page">
                  <wp:posOffset>1800225</wp:posOffset>
                </wp:positionV>
                <wp:extent cx="3657600" cy="4848225"/>
                <wp:effectExtent l="0" t="0" r="0" b="9525"/>
                <wp:wrapNone/>
                <wp:docPr id="1" name="Background Graphic Righ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4848225"/>
                          <a:chOff x="0" y="0"/>
                          <a:chExt cx="4581257" cy="607123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4979" y="1270053"/>
                            <a:ext cx="4013412" cy="4714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7625" y="2626699"/>
                            <a:ext cx="1915273" cy="31462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1224" y="3627346"/>
                            <a:ext cx="3724677" cy="1789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257" cy="6071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 Graphic Right" o:spid="_x0000_s1026" style="position:absolute;margin-left:416.25pt;margin-top:141.75pt;width:4in;height:381.75pt;z-index:-251655168;mso-position-horizontal-relative:page;mso-position-vertical-relative:page;mso-height-relative:margin" coordsize="4581257,607123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">
                <v:shape id="Picture 6" o:spid="_x0000_s1027" type="#_x0000_t75" style="position:absolute;left:384979;top:1270053;width:4013412;height:471458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5&#10;VdTDAAAA2gAAAA8AAABkcnMvZG93bnJldi54bWxEj09rAjEUxO8Fv0N4hd5qUgtWtkYRRSgIgn8O&#10;PT6S5+6ym5d1k3W3394IQo/DzPyGmS8HV4sbtaH0rOFjrEAQG29LzjWcT9v3GYgQkS3WnknDHwVY&#10;LkYvc8ys7/lAt2PMRYJwyFBDEWOTSRlMQQ7D2DfEybv41mFMss2lbbFPcFfLiVJT6bDktFBgQ+uC&#10;THXsnIYv/2vMte92m/2nryadqpptUFq/vQ6rbxCRhvgffrZ/rIYpPK6kGyAXd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/lV1MMAAADaAAAADwAAAAAAAAAAAAAAAACcAgAA&#10;ZHJzL2Rvd25yZXYueG1sUEsFBgAAAAAEAAQA9wAAAIwDAAAAAA==&#10;">
                  <v:imagedata r:id="rId17" o:title=""/>
                  <v:path arrowok="t"/>
                </v:shape>
                <v:shape id="Picture 13" o:spid="_x0000_s1028" type="#_x0000_t75" style="position:absolute;left:2367625;top:2626699;width:1915273;height:31462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R&#10;ALG/AAAA2wAAAA8AAABkcnMvZG93bnJldi54bWxET02LwjAQvS/4H8IIe1tTFWSpxqKC6E2tIngb&#10;mrEtbSalibX7740g7G0e73MWSW9q0VHrSssKxqMIBHFmdcm5gst5+/MLwnlkjbVlUvBHDpLl4GuB&#10;sbZPPlGX+lyEEHYxKii8b2IpXVaQQTeyDXHg7rY16ANsc6lbfIZwU8tJFM2kwZJDQ4ENbQrKqvRh&#10;FHA62/lrXR0nssRufNuuD820V+p72K/mIDz1/l/8ce91mD+F9y/hALl8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IEQCxvwAAANsAAAAPAAAAAAAAAAAAAAAAAJwCAABkcnMv&#10;ZG93bnJldi54bWxQSwUGAAAAAAQABAD3AAAAiAMAAAAA&#10;">
                  <v:imagedata r:id="rId18" o:title=""/>
                  <v:path arrowok="t"/>
                </v:shape>
                <v:shape id="Picture 15" o:spid="_x0000_s1029" type="#_x0000_t75" style="position:absolute;left:481224;top:3627346;width:3724677;height:1789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Rp&#10;jTzAAAAA2wAAAA8AAABkcnMvZG93bnJldi54bWxET02LwjAQvQv7H8Is7E3TlVWkGkUWRE8rtiJ4&#10;G5qxLTaTkkTb/fdGELzN433OYtWbRtzJ+dqygu9RAoK4sLrmUsEx3wxnIHxA1thYJgX/5GG1/Bgs&#10;MNW24wPds1CKGMI+RQVVCG0qpS8qMuhHtiWO3MU6gyFCV0rtsIvhppHjJJlKgzXHhgpb+q2ouGY3&#10;oyDLjZ1NzPnv1G3yn8Mt2bvt+KLU12e/noMI1Ie3+OXe6Th/As9f4gFy+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GmNPMAAAADbAAAADwAAAAAAAAAAAAAAAACcAgAAZHJz&#10;L2Rvd25yZXYueG1sUEsFBgAAAAAEAAQA9wAAAIkDAAAAAA==&#10;">
                  <v:imagedata r:id="rId19" o:title=""/>
                  <v:path arrowok="t"/>
                </v:shape>
                <v:shape id="Picture 16" o:spid="_x0000_s1030" type="#_x0000_t75" style="position:absolute;width:4581257;height:607123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Ew&#10;bJa8AAAA2wAAAA8AAABkcnMvZG93bnJldi54bWxET0sKwjAQ3QveIYzgTlNFilajiKC49YPobmjG&#10;tthMShNrvb0RBHfzeN9ZrFpTioZqV1hWMBpGIIhTqwvOFJxP28EUhPPIGkvLpOBNDlbLbmeBibYv&#10;PlBz9JkIIewSVJB7XyVSujQng25oK+LA3W1t0AdYZ1LX+ArhppTjKIqlwYJDQ44VbXJKH8enUXCf&#10;vGmys6Pr9lb6ZmbT3WwfX5Tq99r1HISn1v/FP/deh/kxfH8JB8jlB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DxMGyWvAAAANsAAAAPAAAAAAAAAAAAAAAAAJwCAABkcnMvZG93&#10;bnJldi54bWxQSwUGAAAAAAQABAD3AAAAhQMAAAAA&#10;">
                  <v:imagedata r:id="rId20" o:title="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7B676F">
      <w:headerReference w:type="default" r:id="rId21"/>
      <w:pgSz w:w="15840" w:h="12240" w:orient="landscape" w:code="1"/>
      <w:pgMar w:top="1800" w:right="1800" w:bottom="720" w:left="1800" w:header="144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771C" w:rsidRDefault="009F771C">
      <w:pPr>
        <w:spacing w:before="0" w:after="0"/>
      </w:pPr>
      <w:r>
        <w:separator/>
      </w:r>
    </w:p>
  </w:endnote>
  <w:endnote w:type="continuationSeparator" w:id="0">
    <w:p w:rsidR="009F771C" w:rsidRDefault="009F771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771C" w:rsidRDefault="009F771C">
      <w:pPr>
        <w:spacing w:before="0" w:after="0"/>
      </w:pPr>
      <w:r>
        <w:separator/>
      </w:r>
    </w:p>
  </w:footnote>
  <w:footnote w:type="continuationSeparator" w:id="0">
    <w:p w:rsidR="009F771C" w:rsidRDefault="009F771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9121121"/>
      <w:showingPlcHdr/>
    </w:sdtPr>
    <w:sdtEndPr/>
    <w:sdtContent>
      <w:p w:rsidR="007B676F" w:rsidRDefault="009F771C">
        <w:pPr>
          <w:pStyle w:val="Header"/>
          <w:spacing w:after="120"/>
        </w:pPr>
        <w:r>
          <w:t>To replace placeholder text with your own, just click it and begin typing. From any placeholder, press the Tab key to move to the next.</w:t>
        </w:r>
      </w:p>
      <w:p w:rsidR="007B676F" w:rsidRDefault="009F771C">
        <w:pPr>
          <w:pStyle w:val="Header"/>
        </w:pPr>
        <w:r>
          <w:t>To change colors in t</w:t>
        </w:r>
        <w:r>
          <w:t xml:space="preserve">hese invitations, on the </w:t>
        </w:r>
        <w:r>
          <w:rPr>
            <w:b/>
          </w:rPr>
          <w:t>Design</w:t>
        </w:r>
        <w:r>
          <w:t xml:space="preserve"> tab, in the </w:t>
        </w:r>
        <w:r>
          <w:rPr>
            <w:b/>
          </w:rPr>
          <w:t>Themes</w:t>
        </w:r>
        <w:r>
          <w:t xml:space="preserve"> group, click </w:t>
        </w:r>
        <w:r>
          <w:rPr>
            <w:b/>
          </w:rPr>
          <w:t>Colors</w:t>
        </w:r>
        <w:r>
          <w:t xml:space="preserve">. Point to built-in color schemes to see a preview and then just click to apply one you like. Or to use your wedding colors, at the bottom of the </w:t>
        </w:r>
        <w:r>
          <w:rPr>
            <w:b/>
          </w:rPr>
          <w:t>Colors</w:t>
        </w:r>
        <w:r>
          <w:t xml:space="preserve"> gallery, click </w:t>
        </w:r>
        <w:r>
          <w:rPr>
            <w:b/>
          </w:rPr>
          <w:t xml:space="preserve">Create New Theme </w:t>
        </w:r>
        <w:r>
          <w:rPr>
            <w:b/>
          </w:rPr>
          <w:t>Colors</w:t>
        </w:r>
        <w:r>
          <w:t xml:space="preserve">. Select your own colors for Accent 1, Accent 2, and Accent 3 and then, when you click </w:t>
        </w:r>
        <w:r>
          <w:rPr>
            <w:b/>
          </w:rPr>
          <w:t>Save</w:t>
        </w:r>
        <w:r>
          <w:t>, the flower colors will update.</w: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71C"/>
    <w:rsid w:val="007B676F"/>
    <w:rsid w:val="009F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en-GB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pPr>
      <w:spacing w:before="0" w:after="0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HeaderChar">
    <w:name w:val="Header Char"/>
    <w:basedOn w:val="DefaultParagraphFont"/>
    <w:link w:val="Header"/>
    <w:uiPriority w:val="99"/>
    <w:rPr>
      <w:color w:val="000000" w:themeColor="text1"/>
      <w:sz w:val="17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Pr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D4543" w:themeColor="text2"/>
        <w:sz w:val="16"/>
        <w:szCs w:val="16"/>
        <w:lang w:val="en-GB" w:eastAsia="en-US" w:bidi="ar-SA"/>
      </w:rPr>
    </w:rPrDefault>
    <w:pPrDefault>
      <w:pPr>
        <w:spacing w:before="200" w:after="200"/>
        <w:ind w:left="720" w:right="72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CardLayout">
    <w:name w:val="Card Layout"/>
    <w:basedOn w:val="TableNormal"/>
    <w:uiPriority w:val="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Spacing">
    <w:name w:val="No Spacing"/>
    <w:uiPriority w:val="1"/>
    <w:qFormat/>
    <w:pPr>
      <w:spacing w:before="0" w:after="0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Name">
    <w:name w:val="Name"/>
    <w:basedOn w:val="Normal"/>
    <w:uiPriority w:val="1"/>
    <w:qFormat/>
    <w:pPr>
      <w:spacing w:before="0" w:line="168" w:lineRule="auto"/>
    </w:pPr>
    <w:rPr>
      <w:rFonts w:asciiTheme="majorHAnsi" w:hAnsiTheme="majorHAnsi"/>
      <w:sz w:val="60"/>
      <w14:stylisticSets>
        <w14:styleSet w14:id="5"/>
      </w14:stylisticSets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  <w:rPr>
      <w:color w:val="000000" w:themeColor="text1"/>
      <w:sz w:val="17"/>
    </w:rPr>
  </w:style>
  <w:style w:type="character" w:customStyle="1" w:styleId="HeaderChar">
    <w:name w:val="Header Char"/>
    <w:basedOn w:val="DefaultParagraphFont"/>
    <w:link w:val="Header"/>
    <w:uiPriority w:val="99"/>
    <w:rPr>
      <w:color w:val="000000" w:themeColor="text1"/>
      <w:sz w:val="17"/>
      <w:lang w:val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header" Target="header1.xml"/><Relationship Id="rId22" Type="http://schemas.openxmlformats.org/officeDocument/2006/relationships/fontTable" Target="fontTable.xml"/><Relationship Id="rId23" Type="http://schemas.openxmlformats.org/officeDocument/2006/relationships/glossaryDocument" Target="glossary/document.xml"/><Relationship Id="rId24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tina:Downloads:TS10279097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DBEBF511A450840BD0FA59989D8C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DE92E-9FA5-4745-A7EC-E4E7A6F8EA39}"/>
      </w:docPartPr>
      <w:docPartBody>
        <w:p w:rsidR="00000000" w:rsidRDefault="00000000">
          <w:pPr>
            <w:pStyle w:val="ADBEBF511A450840BD0FA59989D8C0E2"/>
          </w:pPr>
          <w:r>
            <w:rPr>
              <w:rStyle w:val="PlaceholderText"/>
            </w:rPr>
            <w:t>[Name]</w:t>
          </w:r>
        </w:p>
      </w:docPartBody>
    </w:docPart>
    <w:docPart>
      <w:docPartPr>
        <w:name w:val="1391E949C11E6844BC836AB272D667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F46BC-D21F-6E4A-B884-70F26E0AAA5F}"/>
      </w:docPartPr>
      <w:docPartBody>
        <w:p w:rsidR="00000000" w:rsidRDefault="00000000">
          <w:pPr>
            <w:pStyle w:val="1391E949C11E6844BC836AB272D6677A"/>
          </w:pPr>
          <w:r>
            <w:t>[Bride’s Name]</w:t>
          </w:r>
        </w:p>
      </w:docPartBody>
    </w:docPart>
    <w:docPart>
      <w:docPartPr>
        <w:name w:val="A9ABBF8D9F1BFF40BCFCF68A20D55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4CCFFE-CB69-0A48-8177-50007261CA62}"/>
      </w:docPartPr>
      <w:docPartBody>
        <w:p w:rsidR="00000000" w:rsidRDefault="00000000">
          <w:pPr>
            <w:pStyle w:val="A9ABBF8D9F1BFF40BCFCF68A20D55992"/>
          </w:pPr>
          <w:r>
            <w:t>[Groom’s Name]</w:t>
          </w:r>
        </w:p>
      </w:docPartBody>
    </w:docPart>
    <w:docPart>
      <w:docPartPr>
        <w:name w:val="A65D29F361784949AF01B40503EEB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D661C-2323-0F47-8CBC-35D961AAA0E8}"/>
      </w:docPartPr>
      <w:docPartBody>
        <w:p w:rsidR="00000000" w:rsidRDefault="00000000">
          <w:pPr>
            <w:pStyle w:val="A65D29F361784949AF01B40503EEBAE0"/>
          </w:pPr>
          <w:r>
            <w:rPr>
              <w:rStyle w:val="PlaceholderText"/>
            </w:rPr>
            <w:t>[Day]</w:t>
          </w:r>
        </w:p>
      </w:docPartBody>
    </w:docPart>
    <w:docPart>
      <w:docPartPr>
        <w:name w:val="CD345E68CA860E4CB01D39CE51ED27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565874-27F3-0D43-9B1D-3421D300C154}"/>
      </w:docPartPr>
      <w:docPartBody>
        <w:p w:rsidR="00000000" w:rsidRDefault="00000000">
          <w:pPr>
            <w:pStyle w:val="CD345E68CA860E4CB01D39CE51ED27BD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8A0A27B18DF712479669B533E6BD7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7CEF1-EB78-FB4C-989F-543A4BDD5169}"/>
      </w:docPartPr>
      <w:docPartBody>
        <w:p w:rsidR="00000000" w:rsidRDefault="00000000">
          <w:pPr>
            <w:pStyle w:val="8A0A27B18DF712479669B533E6BD7636"/>
          </w:pPr>
          <w:r>
            <w:rPr>
              <w:rStyle w:val="PlaceholderText"/>
            </w:rPr>
            <w:t>[Month]</w:t>
          </w:r>
        </w:p>
      </w:docPartBody>
    </w:docPart>
    <w:docPart>
      <w:docPartPr>
        <w:name w:val="28B1A4E9CD533948A551E9D662ADD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B2853-E91A-B441-8934-F4042ECA2325}"/>
      </w:docPartPr>
      <w:docPartBody>
        <w:p w:rsidR="00000000" w:rsidRDefault="00000000">
          <w:pPr>
            <w:pStyle w:val="28B1A4E9CD533948A551E9D662ADDEBF"/>
          </w:pPr>
          <w:r>
            <w:rPr>
              <w:rStyle w:val="PlaceholderText"/>
            </w:rPr>
            <w:t>[year]</w:t>
          </w:r>
        </w:p>
      </w:docPartBody>
    </w:docPart>
    <w:docPart>
      <w:docPartPr>
        <w:name w:val="6888EAA26CA2D74D8074EF9BD33C1E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1DB48-D4B3-F846-B741-6CF7DB83AE45}"/>
      </w:docPartPr>
      <w:docPartBody>
        <w:p w:rsidR="00000000" w:rsidRDefault="00000000">
          <w:pPr>
            <w:pStyle w:val="6888EAA26CA2D74D8074EF9BD33C1EDF"/>
          </w:pPr>
          <w:r>
            <w:rPr>
              <w:rStyle w:val="PlaceholderText"/>
            </w:rPr>
            <w:t>[time]</w:t>
          </w:r>
        </w:p>
      </w:docPartBody>
    </w:docPart>
    <w:docPart>
      <w:docPartPr>
        <w:name w:val="3D27770C78316F44963EDBBD775CD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AA29C4-20B2-AF49-81A1-6849AD0D0614}"/>
      </w:docPartPr>
      <w:docPartBody>
        <w:p w:rsidR="00000000" w:rsidRDefault="00000000">
          <w:pPr>
            <w:pStyle w:val="3D27770C78316F44963EDBBD775CDA39"/>
          </w:pPr>
          <w:r>
            <w:rPr>
              <w:rStyle w:val="PlaceholderText"/>
            </w:rPr>
            <w:t>[Location]</w:t>
          </w:r>
        </w:p>
      </w:docPartBody>
    </w:docPart>
    <w:docPart>
      <w:docPartPr>
        <w:name w:val="979F073C6DDB3E4B92B943FCF93BF0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D6A28D-2C4C-EB4D-A240-6E41C90E2285}"/>
      </w:docPartPr>
      <w:docPartBody>
        <w:p w:rsidR="00000000" w:rsidRDefault="00000000">
          <w:pPr>
            <w:pStyle w:val="979F073C6DDB3E4B92B943FCF93BF05C"/>
          </w:pPr>
          <w:r>
            <w:rPr>
              <w:rStyle w:val="PlaceholderText"/>
            </w:rPr>
            <w:t>[City, State]</w:t>
          </w:r>
        </w:p>
      </w:docPartBody>
    </w:docPart>
    <w:docPart>
      <w:docPartPr>
        <w:name w:val="3D707D60081D0B41BA810C878A38E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C07633-1D5F-3C44-BFAB-9B7624AE79D4}"/>
      </w:docPartPr>
      <w:docPartBody>
        <w:p w:rsidR="00000000" w:rsidRDefault="00000000">
          <w:pPr>
            <w:pStyle w:val="3D707D60081D0B41BA810C878A38ECDE"/>
          </w:pPr>
          <w:r>
            <w:rPr>
              <w:rStyle w:val="PlaceholderText"/>
            </w:rPr>
            <w:t>[Name]</w:t>
          </w:r>
        </w:p>
      </w:docPartBody>
    </w:docPart>
    <w:docPart>
      <w:docPartPr>
        <w:name w:val="5FF8E5875829164FB829D0620388F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DD9EF-679B-3746-8BC6-B2CC98C78472}"/>
      </w:docPartPr>
      <w:docPartBody>
        <w:p w:rsidR="00000000" w:rsidRDefault="00000000">
          <w:pPr>
            <w:pStyle w:val="5FF8E5875829164FB829D0620388FB58"/>
          </w:pPr>
          <w:r>
            <w:t>[Bride’s Name]</w:t>
          </w:r>
        </w:p>
      </w:docPartBody>
    </w:docPart>
    <w:docPart>
      <w:docPartPr>
        <w:name w:val="96EA7286BDE2DA43BA1D946397B91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1649E-77CC-584A-A659-D3A06C4CB935}"/>
      </w:docPartPr>
      <w:docPartBody>
        <w:p w:rsidR="00000000" w:rsidRDefault="00000000">
          <w:pPr>
            <w:pStyle w:val="96EA7286BDE2DA43BA1D946397B91436"/>
          </w:pPr>
          <w:r>
            <w:t>[Groom’s Name]</w:t>
          </w:r>
        </w:p>
      </w:docPartBody>
    </w:docPart>
    <w:docPart>
      <w:docPartPr>
        <w:name w:val="5BCBC5F943F76C41930236B7873D8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E2D3A-8B81-FF47-9DC1-BE735F69E2A5}"/>
      </w:docPartPr>
      <w:docPartBody>
        <w:p w:rsidR="00000000" w:rsidRDefault="00000000">
          <w:pPr>
            <w:pStyle w:val="5BCBC5F943F76C41930236B7873D811F"/>
          </w:pPr>
          <w:r>
            <w:rPr>
              <w:rStyle w:val="PlaceholderText"/>
            </w:rPr>
            <w:t>[Day]</w:t>
          </w:r>
        </w:p>
      </w:docPartBody>
    </w:docPart>
    <w:docPart>
      <w:docPartPr>
        <w:name w:val="233F6D408C054A4C829A9A8A57D161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5E7C4-7E44-9548-B662-26FD2F008E4A}"/>
      </w:docPartPr>
      <w:docPartBody>
        <w:p w:rsidR="00000000" w:rsidRDefault="00000000">
          <w:pPr>
            <w:pStyle w:val="233F6D408C054A4C829A9A8A57D1610E"/>
          </w:pPr>
          <w:r>
            <w:rPr>
              <w:rStyle w:val="PlaceholderText"/>
            </w:rPr>
            <w:t>[date]</w:t>
          </w:r>
        </w:p>
      </w:docPartBody>
    </w:docPart>
    <w:docPart>
      <w:docPartPr>
        <w:name w:val="29A5A37F6BA76F49BD865790AA124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F8435-BC62-E848-A375-84EE94DDCC26}"/>
      </w:docPartPr>
      <w:docPartBody>
        <w:p w:rsidR="00000000" w:rsidRDefault="00000000">
          <w:pPr>
            <w:pStyle w:val="29A5A37F6BA76F49BD865790AA124AC8"/>
          </w:pPr>
          <w:r>
            <w:rPr>
              <w:rStyle w:val="PlaceholderText"/>
            </w:rPr>
            <w:t>[Month]</w:t>
          </w:r>
        </w:p>
      </w:docPartBody>
    </w:docPart>
    <w:docPart>
      <w:docPartPr>
        <w:name w:val="FE437A677A7D1F4EB14749E93BA32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2860A-3740-F04C-B92B-2C2AB44FDF7D}"/>
      </w:docPartPr>
      <w:docPartBody>
        <w:p w:rsidR="00000000" w:rsidRDefault="00000000">
          <w:pPr>
            <w:pStyle w:val="FE437A677A7D1F4EB14749E93BA32F35"/>
          </w:pPr>
          <w:r>
            <w:rPr>
              <w:rStyle w:val="PlaceholderText"/>
            </w:rPr>
            <w:t>[year]</w:t>
          </w:r>
        </w:p>
      </w:docPartBody>
    </w:docPart>
    <w:docPart>
      <w:docPartPr>
        <w:name w:val="B98F142CDFC487408098222E812EA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6E843-AB35-F348-A159-A648D01320C6}"/>
      </w:docPartPr>
      <w:docPartBody>
        <w:p w:rsidR="00000000" w:rsidRDefault="00000000">
          <w:pPr>
            <w:pStyle w:val="B98F142CDFC487408098222E812EA439"/>
          </w:pPr>
          <w:r>
            <w:rPr>
              <w:rStyle w:val="PlaceholderText"/>
            </w:rPr>
            <w:t>[time]</w:t>
          </w:r>
        </w:p>
      </w:docPartBody>
    </w:docPart>
    <w:docPart>
      <w:docPartPr>
        <w:name w:val="0AA0A3E8B9C2234A93CFAB3E8A189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77E34-63D4-644E-B50C-BCF2D158E6E1}"/>
      </w:docPartPr>
      <w:docPartBody>
        <w:p w:rsidR="00000000" w:rsidRDefault="00000000">
          <w:pPr>
            <w:pStyle w:val="0AA0A3E8B9C2234A93CFAB3E8A189F8F"/>
          </w:pPr>
          <w:r>
            <w:rPr>
              <w:rStyle w:val="PlaceholderText"/>
            </w:rPr>
            <w:t>[Location]</w:t>
          </w:r>
        </w:p>
      </w:docPartBody>
    </w:docPart>
    <w:docPart>
      <w:docPartPr>
        <w:name w:val="9AC8C58CB488B748BB4258E79DD7B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4512E5-E3F8-E44C-BAAA-672F85EA2D1A}"/>
      </w:docPartPr>
      <w:docPartBody>
        <w:p w:rsidR="00000000" w:rsidRDefault="00000000">
          <w:pPr>
            <w:pStyle w:val="9AC8C58CB488B748BB4258E79DD7B8E0"/>
          </w:pPr>
          <w:r>
            <w:rPr>
              <w:rStyle w:val="PlaceholderText"/>
            </w:rPr>
            <w:t>[City, State]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auto"/>
    <w:pitch w:val="variable"/>
    <w:sig w:usb0="E00002EF" w:usb1="5000204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BEBF511A450840BD0FA59989D8C0E2">
    <w:name w:val="ADBEBF511A450840BD0FA59989D8C0E2"/>
  </w:style>
  <w:style w:type="paragraph" w:customStyle="1" w:styleId="1391E949C11E6844BC836AB272D6677A">
    <w:name w:val="1391E949C11E6844BC836AB272D6677A"/>
  </w:style>
  <w:style w:type="paragraph" w:customStyle="1" w:styleId="A9ABBF8D9F1BFF40BCFCF68A20D55992">
    <w:name w:val="A9ABBF8D9F1BFF40BCFCF68A20D55992"/>
  </w:style>
  <w:style w:type="paragraph" w:customStyle="1" w:styleId="A65D29F361784949AF01B40503EEBAE0">
    <w:name w:val="A65D29F361784949AF01B40503EEBAE0"/>
  </w:style>
  <w:style w:type="paragraph" w:customStyle="1" w:styleId="CD345E68CA860E4CB01D39CE51ED27BD">
    <w:name w:val="CD345E68CA860E4CB01D39CE51ED27BD"/>
  </w:style>
  <w:style w:type="paragraph" w:customStyle="1" w:styleId="8A0A27B18DF712479669B533E6BD7636">
    <w:name w:val="8A0A27B18DF712479669B533E6BD7636"/>
  </w:style>
  <w:style w:type="paragraph" w:customStyle="1" w:styleId="28B1A4E9CD533948A551E9D662ADDEBF">
    <w:name w:val="28B1A4E9CD533948A551E9D662ADDEBF"/>
  </w:style>
  <w:style w:type="paragraph" w:customStyle="1" w:styleId="6888EAA26CA2D74D8074EF9BD33C1EDF">
    <w:name w:val="6888EAA26CA2D74D8074EF9BD33C1EDF"/>
  </w:style>
  <w:style w:type="paragraph" w:customStyle="1" w:styleId="3D27770C78316F44963EDBBD775CDA39">
    <w:name w:val="3D27770C78316F44963EDBBD775CDA39"/>
  </w:style>
  <w:style w:type="paragraph" w:customStyle="1" w:styleId="979F073C6DDB3E4B92B943FCF93BF05C">
    <w:name w:val="979F073C6DDB3E4B92B943FCF93BF05C"/>
  </w:style>
  <w:style w:type="paragraph" w:customStyle="1" w:styleId="3D707D60081D0B41BA810C878A38ECDE">
    <w:name w:val="3D707D60081D0B41BA810C878A38ECDE"/>
  </w:style>
  <w:style w:type="paragraph" w:customStyle="1" w:styleId="5FF8E5875829164FB829D0620388FB58">
    <w:name w:val="5FF8E5875829164FB829D0620388FB58"/>
  </w:style>
  <w:style w:type="paragraph" w:customStyle="1" w:styleId="96EA7286BDE2DA43BA1D946397B91436">
    <w:name w:val="96EA7286BDE2DA43BA1D946397B91436"/>
  </w:style>
  <w:style w:type="paragraph" w:customStyle="1" w:styleId="5BCBC5F943F76C41930236B7873D811F">
    <w:name w:val="5BCBC5F943F76C41930236B7873D811F"/>
  </w:style>
  <w:style w:type="paragraph" w:customStyle="1" w:styleId="233F6D408C054A4C829A9A8A57D1610E">
    <w:name w:val="233F6D408C054A4C829A9A8A57D1610E"/>
  </w:style>
  <w:style w:type="paragraph" w:customStyle="1" w:styleId="29A5A37F6BA76F49BD865790AA124AC8">
    <w:name w:val="29A5A37F6BA76F49BD865790AA124AC8"/>
  </w:style>
  <w:style w:type="paragraph" w:customStyle="1" w:styleId="FE437A677A7D1F4EB14749E93BA32F35">
    <w:name w:val="FE437A677A7D1F4EB14749E93BA32F35"/>
  </w:style>
  <w:style w:type="paragraph" w:customStyle="1" w:styleId="B98F142CDFC487408098222E812EA439">
    <w:name w:val="B98F142CDFC487408098222E812EA439"/>
  </w:style>
  <w:style w:type="paragraph" w:customStyle="1" w:styleId="0AA0A3E8B9C2234A93CFAB3E8A189F8F">
    <w:name w:val="0AA0A3E8B9C2234A93CFAB3E8A189F8F"/>
  </w:style>
  <w:style w:type="paragraph" w:customStyle="1" w:styleId="9AC8C58CB488B748BB4258E79DD7B8E0">
    <w:name w:val="9AC8C58CB488B748BB4258E79DD7B8E0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BEBF511A450840BD0FA59989D8C0E2">
    <w:name w:val="ADBEBF511A450840BD0FA59989D8C0E2"/>
  </w:style>
  <w:style w:type="paragraph" w:customStyle="1" w:styleId="1391E949C11E6844BC836AB272D6677A">
    <w:name w:val="1391E949C11E6844BC836AB272D6677A"/>
  </w:style>
  <w:style w:type="paragraph" w:customStyle="1" w:styleId="A9ABBF8D9F1BFF40BCFCF68A20D55992">
    <w:name w:val="A9ABBF8D9F1BFF40BCFCF68A20D55992"/>
  </w:style>
  <w:style w:type="paragraph" w:customStyle="1" w:styleId="A65D29F361784949AF01B40503EEBAE0">
    <w:name w:val="A65D29F361784949AF01B40503EEBAE0"/>
  </w:style>
  <w:style w:type="paragraph" w:customStyle="1" w:styleId="CD345E68CA860E4CB01D39CE51ED27BD">
    <w:name w:val="CD345E68CA860E4CB01D39CE51ED27BD"/>
  </w:style>
  <w:style w:type="paragraph" w:customStyle="1" w:styleId="8A0A27B18DF712479669B533E6BD7636">
    <w:name w:val="8A0A27B18DF712479669B533E6BD7636"/>
  </w:style>
  <w:style w:type="paragraph" w:customStyle="1" w:styleId="28B1A4E9CD533948A551E9D662ADDEBF">
    <w:name w:val="28B1A4E9CD533948A551E9D662ADDEBF"/>
  </w:style>
  <w:style w:type="paragraph" w:customStyle="1" w:styleId="6888EAA26CA2D74D8074EF9BD33C1EDF">
    <w:name w:val="6888EAA26CA2D74D8074EF9BD33C1EDF"/>
  </w:style>
  <w:style w:type="paragraph" w:customStyle="1" w:styleId="3D27770C78316F44963EDBBD775CDA39">
    <w:name w:val="3D27770C78316F44963EDBBD775CDA39"/>
  </w:style>
  <w:style w:type="paragraph" w:customStyle="1" w:styleId="979F073C6DDB3E4B92B943FCF93BF05C">
    <w:name w:val="979F073C6DDB3E4B92B943FCF93BF05C"/>
  </w:style>
  <w:style w:type="paragraph" w:customStyle="1" w:styleId="3D707D60081D0B41BA810C878A38ECDE">
    <w:name w:val="3D707D60081D0B41BA810C878A38ECDE"/>
  </w:style>
  <w:style w:type="paragraph" w:customStyle="1" w:styleId="5FF8E5875829164FB829D0620388FB58">
    <w:name w:val="5FF8E5875829164FB829D0620388FB58"/>
  </w:style>
  <w:style w:type="paragraph" w:customStyle="1" w:styleId="96EA7286BDE2DA43BA1D946397B91436">
    <w:name w:val="96EA7286BDE2DA43BA1D946397B91436"/>
  </w:style>
  <w:style w:type="paragraph" w:customStyle="1" w:styleId="5BCBC5F943F76C41930236B7873D811F">
    <w:name w:val="5BCBC5F943F76C41930236B7873D811F"/>
  </w:style>
  <w:style w:type="paragraph" w:customStyle="1" w:styleId="233F6D408C054A4C829A9A8A57D1610E">
    <w:name w:val="233F6D408C054A4C829A9A8A57D1610E"/>
  </w:style>
  <w:style w:type="paragraph" w:customStyle="1" w:styleId="29A5A37F6BA76F49BD865790AA124AC8">
    <w:name w:val="29A5A37F6BA76F49BD865790AA124AC8"/>
  </w:style>
  <w:style w:type="paragraph" w:customStyle="1" w:styleId="FE437A677A7D1F4EB14749E93BA32F35">
    <w:name w:val="FE437A677A7D1F4EB14749E93BA32F35"/>
  </w:style>
  <w:style w:type="paragraph" w:customStyle="1" w:styleId="B98F142CDFC487408098222E812EA439">
    <w:name w:val="B98F142CDFC487408098222E812EA439"/>
  </w:style>
  <w:style w:type="paragraph" w:customStyle="1" w:styleId="0AA0A3E8B9C2234A93CFAB3E8A189F8F">
    <w:name w:val="0AA0A3E8B9C2234A93CFAB3E8A189F8F"/>
  </w:style>
  <w:style w:type="paragraph" w:customStyle="1" w:styleId="9AC8C58CB488B748BB4258E79DD7B8E0">
    <w:name w:val="9AC8C58CB488B748BB4258E79DD7B8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Wedding Invitation">
  <a:themeElements>
    <a:clrScheme name="Wedding Set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F792B8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827D7B"/>
      </a:hlink>
      <a:folHlink>
        <a:srgbClr val="BCBAB9"/>
      </a:folHlink>
    </a:clrScheme>
    <a:fontScheme name="Custom 1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appings xmlns="http://schemas.microsoft.com/pics">
  <picture>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</picture>
</mapping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E87A778-34BD-43A9-8BDF-93EEEA29A30B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0685FB1D-7F5C-4B36-A33E-357920F89C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TS102790978.dotx</Template>
  <TotalTime>1</TotalTime>
  <Pages>1</Pages>
  <Words>78</Words>
  <Characters>447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Tina</dc:creator>
  <cp:keywords/>
  <cp:lastModifiedBy>Tina</cp:lastModifiedBy>
  <cp:revision>1</cp:revision>
  <dcterms:created xsi:type="dcterms:W3CDTF">2012-12-18T07:10:00Z</dcterms:created>
  <dcterms:modified xsi:type="dcterms:W3CDTF">2012-12-18T07:12:00Z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TC027909789991</vt:lpwstr>
  </property>
</Properties>
</file>