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0B" w:rsidRDefault="00292497" w:rsidP="003C1CD8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C33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8298180"/>
                <wp:effectExtent l="0" t="0" r="508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829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2BF" w:rsidRDefault="00205B98" w:rsidP="002002BF">
                            <w:pPr>
                              <w:pStyle w:val="Heading1"/>
                            </w:pPr>
                            <w:r>
                              <w:t>m</w:t>
                            </w:r>
                            <w:r w:rsidR="002002BF">
                              <w:t>enu</w:t>
                            </w:r>
                          </w:p>
                          <w:p w:rsidR="002002BF" w:rsidRDefault="002002BF" w:rsidP="002002BF">
                            <w:pPr>
                              <w:pStyle w:val="Heading2"/>
                            </w:pPr>
                            <w:r>
                              <w:t>Item</w:t>
                            </w:r>
                          </w:p>
                          <w:p w:rsidR="002002BF" w:rsidRDefault="002002BF" w:rsidP="002002BF">
                            <w:r>
                              <w:t>A brief description of the dish.</w:t>
                            </w:r>
                          </w:p>
                          <w:p w:rsidR="002002BF" w:rsidRDefault="002002BF" w:rsidP="002002BF">
                            <w:pPr>
                              <w:pStyle w:val="Heading2"/>
                            </w:pPr>
                            <w:r>
                              <w:t>Item</w:t>
                            </w:r>
                          </w:p>
                          <w:p w:rsidR="002002BF" w:rsidRDefault="002002BF" w:rsidP="002002BF">
                            <w:r>
                              <w:t>A brief description of the dish.</w:t>
                            </w:r>
                          </w:p>
                          <w:p w:rsidR="002002BF" w:rsidRDefault="002002BF" w:rsidP="002002BF">
                            <w:pPr>
                              <w:pStyle w:val="Heading2"/>
                            </w:pPr>
                            <w:r>
                              <w:t>Item</w:t>
                            </w:r>
                          </w:p>
                          <w:p w:rsidR="002002BF" w:rsidRDefault="002002BF" w:rsidP="002002BF">
                            <w:r>
                              <w:t>A brief description of the dish.</w:t>
                            </w:r>
                          </w:p>
                          <w:p w:rsidR="002002BF" w:rsidRDefault="002002BF" w:rsidP="002002BF">
                            <w:pPr>
                              <w:pStyle w:val="Heading2"/>
                            </w:pPr>
                            <w:r>
                              <w:t>Item</w:t>
                            </w:r>
                          </w:p>
                          <w:p w:rsidR="002002BF" w:rsidRDefault="002002BF" w:rsidP="002002BF">
                            <w:r>
                              <w:t>A brief description of the dish.</w:t>
                            </w:r>
                          </w:p>
                          <w:p w:rsidR="002002BF" w:rsidRDefault="002002BF" w:rsidP="002002BF">
                            <w:pPr>
                              <w:pStyle w:val="Heading2"/>
                            </w:pPr>
                            <w:r>
                              <w:t>Item</w:t>
                            </w:r>
                          </w:p>
                          <w:p w:rsidR="003C1CD8" w:rsidRPr="002002BF" w:rsidRDefault="002002BF" w:rsidP="002002BF">
                            <w:r>
                              <w:t>A brief description of the dish.</w:t>
                            </w: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1.6pt;height:653.4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" o:allowincell="f" filled="f" stroked="f" strokecolor="black [0]">
                <v:shadow color="#ccc" opacity="49150f"/>
                <v:textbox inset="36pt,36pt,36pt,36pt">
                  <w:txbxContent>
                    <w:p w:rsidR="002002BF" w:rsidRDefault="00205B98" w:rsidP="002002BF">
                      <w:pPr>
                        <w:pStyle w:val="Heading1"/>
                      </w:pPr>
                      <w:r>
                        <w:t>m</w:t>
                      </w:r>
                      <w:r w:rsidR="002002BF">
                        <w:t>enu</w:t>
                      </w:r>
                    </w:p>
                    <w:p w:rsidR="002002BF" w:rsidRDefault="002002BF" w:rsidP="002002BF">
                      <w:pPr>
                        <w:pStyle w:val="Heading2"/>
                      </w:pPr>
                      <w:r>
                        <w:t>Item</w:t>
                      </w:r>
                    </w:p>
                    <w:p w:rsidR="002002BF" w:rsidRDefault="002002BF" w:rsidP="002002BF">
                      <w:r>
                        <w:t>A brief description of the dish.</w:t>
                      </w:r>
                    </w:p>
                    <w:p w:rsidR="002002BF" w:rsidRDefault="002002BF" w:rsidP="002002BF">
                      <w:pPr>
                        <w:pStyle w:val="Heading2"/>
                      </w:pPr>
                      <w:r>
                        <w:t>Item</w:t>
                      </w:r>
                    </w:p>
                    <w:p w:rsidR="002002BF" w:rsidRDefault="002002BF" w:rsidP="002002BF">
                      <w:r>
                        <w:t>A brief description of the dish.</w:t>
                      </w:r>
                    </w:p>
                    <w:p w:rsidR="002002BF" w:rsidRDefault="002002BF" w:rsidP="002002BF">
                      <w:pPr>
                        <w:pStyle w:val="Heading2"/>
                      </w:pPr>
                      <w:r>
                        <w:t>Item</w:t>
                      </w:r>
                    </w:p>
                    <w:p w:rsidR="002002BF" w:rsidRDefault="002002BF" w:rsidP="002002BF">
                      <w:r>
                        <w:t>A brief description of the dish.</w:t>
                      </w:r>
                    </w:p>
                    <w:p w:rsidR="002002BF" w:rsidRDefault="002002BF" w:rsidP="002002BF">
                      <w:pPr>
                        <w:pStyle w:val="Heading2"/>
                      </w:pPr>
                      <w:r>
                        <w:t>Item</w:t>
                      </w:r>
                    </w:p>
                    <w:p w:rsidR="002002BF" w:rsidRDefault="002002BF" w:rsidP="002002BF">
                      <w:r>
                        <w:t>A brief description of the dish.</w:t>
                      </w:r>
                    </w:p>
                    <w:p w:rsidR="002002BF" w:rsidRDefault="002002BF" w:rsidP="002002BF">
                      <w:pPr>
                        <w:pStyle w:val="Heading2"/>
                      </w:pPr>
                      <w:r>
                        <w:t>Item</w:t>
                      </w:r>
                    </w:p>
                    <w:p w:rsidR="003C1CD8" w:rsidRPr="002002BF" w:rsidRDefault="002002BF" w:rsidP="002002BF">
                      <w:r>
                        <w:t>A brief description of the dish.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Sect="003C1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C33"/>
    <w:rsid w:val="000F74C8"/>
    <w:rsid w:val="00132A0B"/>
    <w:rsid w:val="00170A54"/>
    <w:rsid w:val="002002BF"/>
    <w:rsid w:val="00205B98"/>
    <w:rsid w:val="00274DB3"/>
    <w:rsid w:val="002877F2"/>
    <w:rsid w:val="00292497"/>
    <w:rsid w:val="00350D63"/>
    <w:rsid w:val="00354966"/>
    <w:rsid w:val="003C1CD8"/>
    <w:rsid w:val="004E6201"/>
    <w:rsid w:val="006D7247"/>
    <w:rsid w:val="007F5771"/>
    <w:rsid w:val="0096385C"/>
    <w:rsid w:val="00BF7C33"/>
    <w:rsid w:val="00DC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PlaceholderText">
    <w:name w:val="Placeholder Text"/>
    <w:basedOn w:val="DefaultParagraphFont"/>
    <w:uiPriority w:val="99"/>
    <w:semiHidden/>
    <w:rsid w:val="003C1C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02BF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02BF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PlaceholderText">
    <w:name w:val="Placeholder Text"/>
    <w:basedOn w:val="DefaultParagraphFont"/>
    <w:uiPriority w:val="99"/>
    <w:semiHidden/>
    <w:rsid w:val="003C1C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02BF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02BF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ina:Downloads:TS010275462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70D99-9908-4492-BF2C-2E8C6C639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TS010275462.dotx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Tina</dc:creator>
  <cp:keywords/>
  <cp:lastModifiedBy>Tina</cp:lastModifiedBy>
  <cp:revision>1</cp:revision>
  <dcterms:created xsi:type="dcterms:W3CDTF">2012-12-25T09:05:00Z</dcterms:created>
  <dcterms:modified xsi:type="dcterms:W3CDTF">2012-12-25T09:05:00Z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